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1AC6D" w14:textId="2535A513" w:rsidR="0043278C" w:rsidRPr="0044659C" w:rsidRDefault="0043278C" w:rsidP="0044659C">
      <w:pPr>
        <w:pStyle w:val="ae"/>
        <w:jc w:val="center"/>
        <w:rPr>
          <w:rStyle w:val="char"/>
          <w:b/>
          <w:color w:val="auto"/>
          <w:sz w:val="40"/>
          <w:szCs w:val="40"/>
          <w:lang w:bidi="ru-RU"/>
        </w:rPr>
      </w:pPr>
      <w:r w:rsidRPr="00731635">
        <w:rPr>
          <w:rStyle w:val="char"/>
          <w:b/>
          <w:color w:val="auto"/>
          <w:lang w:bidi="ru-RU"/>
        </w:rPr>
        <w:br/>
      </w:r>
      <w:r w:rsidR="00C40FD2">
        <w:rPr>
          <w:rStyle w:val="char"/>
          <w:b/>
          <w:color w:val="auto"/>
          <w:sz w:val="40"/>
          <w:szCs w:val="40"/>
          <w:lang w:bidi="ru-RU"/>
        </w:rPr>
        <w:t>Педагогический состав и сотрудники</w:t>
      </w:r>
    </w:p>
    <w:p w14:paraId="46436FC5" w14:textId="52128F8E" w:rsidR="0044659C" w:rsidRPr="0044659C" w:rsidRDefault="0044659C" w:rsidP="0044659C">
      <w:pPr>
        <w:pStyle w:val="ae"/>
        <w:jc w:val="center"/>
        <w:rPr>
          <w:rStyle w:val="char"/>
          <w:b/>
          <w:color w:val="auto"/>
          <w:sz w:val="40"/>
          <w:szCs w:val="40"/>
          <w:lang w:bidi="ru-RU"/>
        </w:rPr>
      </w:pPr>
      <w:r w:rsidRPr="0044659C">
        <w:rPr>
          <w:rStyle w:val="char"/>
          <w:b/>
          <w:color w:val="auto"/>
          <w:sz w:val="40"/>
          <w:szCs w:val="40"/>
          <w:lang w:bidi="ru-RU"/>
        </w:rPr>
        <w:t>Спортивного лагеря</w:t>
      </w:r>
      <w:r w:rsidR="00C40FD2">
        <w:rPr>
          <w:rStyle w:val="char"/>
          <w:b/>
          <w:color w:val="auto"/>
          <w:sz w:val="40"/>
          <w:szCs w:val="40"/>
          <w:lang w:bidi="ru-RU"/>
        </w:rPr>
        <w:t xml:space="preserve"> «</w:t>
      </w:r>
      <w:r w:rsidR="00936CF4">
        <w:rPr>
          <w:rStyle w:val="char"/>
          <w:b/>
          <w:color w:val="auto"/>
          <w:sz w:val="40"/>
          <w:szCs w:val="40"/>
          <w:lang w:bidi="ru-RU"/>
        </w:rPr>
        <w:t>Г</w:t>
      </w:r>
      <w:r w:rsidR="00806C33">
        <w:rPr>
          <w:rStyle w:val="char"/>
          <w:b/>
          <w:color w:val="auto"/>
          <w:sz w:val="40"/>
          <w:szCs w:val="40"/>
          <w:lang w:bidi="ru-RU"/>
        </w:rPr>
        <w:t>имнаст</w:t>
      </w:r>
      <w:r w:rsidR="00C40FD2">
        <w:rPr>
          <w:rStyle w:val="char"/>
          <w:b/>
          <w:color w:val="auto"/>
          <w:sz w:val="40"/>
          <w:szCs w:val="40"/>
          <w:lang w:bidi="ru-RU"/>
        </w:rPr>
        <w:t>»</w:t>
      </w:r>
    </w:p>
    <w:p w14:paraId="150C6472" w14:textId="50EB5C09" w:rsidR="0044659C" w:rsidRPr="0044659C" w:rsidRDefault="0044659C" w:rsidP="0044659C">
      <w:pPr>
        <w:pStyle w:val="ae"/>
        <w:jc w:val="center"/>
        <w:rPr>
          <w:sz w:val="40"/>
          <w:szCs w:val="40"/>
        </w:rPr>
      </w:pPr>
      <w:r w:rsidRPr="0044659C">
        <w:rPr>
          <w:rStyle w:val="char"/>
          <w:b/>
          <w:color w:val="auto"/>
          <w:sz w:val="40"/>
          <w:szCs w:val="40"/>
          <w:lang w:bidi="ru-RU"/>
        </w:rPr>
        <w:t>29.05.202</w:t>
      </w:r>
      <w:r w:rsidR="00806C33">
        <w:rPr>
          <w:rStyle w:val="char"/>
          <w:b/>
          <w:color w:val="auto"/>
          <w:sz w:val="40"/>
          <w:szCs w:val="40"/>
          <w:lang w:bidi="ru-RU"/>
        </w:rPr>
        <w:t>6</w:t>
      </w:r>
      <w:r w:rsidRPr="0044659C">
        <w:rPr>
          <w:rStyle w:val="char"/>
          <w:b/>
          <w:color w:val="auto"/>
          <w:sz w:val="40"/>
          <w:szCs w:val="40"/>
          <w:lang w:bidi="ru-RU"/>
        </w:rPr>
        <w:t>-2</w:t>
      </w:r>
      <w:r w:rsidR="00806C33">
        <w:rPr>
          <w:rStyle w:val="char"/>
          <w:b/>
          <w:color w:val="auto"/>
          <w:sz w:val="40"/>
          <w:szCs w:val="40"/>
          <w:lang w:bidi="ru-RU"/>
        </w:rPr>
        <w:t>6</w:t>
      </w:r>
      <w:r w:rsidRPr="0044659C">
        <w:rPr>
          <w:rStyle w:val="char"/>
          <w:b/>
          <w:color w:val="auto"/>
          <w:sz w:val="40"/>
          <w:szCs w:val="40"/>
          <w:lang w:bidi="ru-RU"/>
        </w:rPr>
        <w:t>.06.202</w:t>
      </w:r>
      <w:r w:rsidR="00806C33">
        <w:rPr>
          <w:rStyle w:val="char"/>
          <w:b/>
          <w:color w:val="auto"/>
          <w:sz w:val="40"/>
          <w:szCs w:val="40"/>
          <w:lang w:bidi="ru-RU"/>
        </w:rPr>
        <w:t>6</w:t>
      </w:r>
    </w:p>
    <w:p w14:paraId="01A0A17A" w14:textId="77777777" w:rsidR="00731635" w:rsidRDefault="00731635" w:rsidP="006C0ADB"/>
    <w:p w14:paraId="0A5F6A90" w14:textId="77777777" w:rsidR="001F0B2A" w:rsidRDefault="001F0B2A" w:rsidP="006C0ADB"/>
    <w:p w14:paraId="0987D45C" w14:textId="77777777" w:rsidR="001F0B2A" w:rsidRPr="00E85024" w:rsidRDefault="001F0B2A" w:rsidP="006C0ADB">
      <w:pPr>
        <w:rPr>
          <w:lang w:eastAsia="zh-CN"/>
        </w:rPr>
      </w:pP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830"/>
      </w:tblGrid>
      <w:tr w:rsidR="00571EE8" w14:paraId="6E8E3CF6" w14:textId="77777777" w:rsidTr="00571EE8">
        <w:tc>
          <w:tcPr>
            <w:tcW w:w="5240" w:type="dxa"/>
          </w:tcPr>
          <w:p w14:paraId="5F073504" w14:textId="77777777" w:rsidR="00571EE8" w:rsidRDefault="00571EE8" w:rsidP="00571EE8"/>
          <w:p w14:paraId="3289D676" w14:textId="128DA298" w:rsidR="00571EE8" w:rsidRPr="00936CF4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Капитонова Людмила Владимировна</w:t>
            </w:r>
            <w:r w:rsidRPr="00936CF4">
              <w:rPr>
                <w:b/>
                <w:bCs/>
                <w:sz w:val="28"/>
                <w:szCs w:val="28"/>
              </w:rPr>
              <w:t xml:space="preserve">                               </w:t>
            </w:r>
          </w:p>
          <w:p w14:paraId="6CF537F1" w14:textId="51819F10" w:rsidR="00571EE8" w:rsidRPr="00936CF4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Дудко</w:t>
            </w:r>
            <w:r w:rsidRPr="00936CF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Марин</w:t>
            </w:r>
            <w:r w:rsidRPr="00936CF4">
              <w:rPr>
                <w:b/>
                <w:bCs/>
                <w:sz w:val="28"/>
                <w:szCs w:val="28"/>
              </w:rPr>
              <w:t xml:space="preserve">а </w:t>
            </w:r>
            <w:r>
              <w:rPr>
                <w:b/>
                <w:bCs/>
                <w:sz w:val="28"/>
                <w:szCs w:val="28"/>
              </w:rPr>
              <w:t>Олег</w:t>
            </w:r>
            <w:r w:rsidRPr="00936CF4">
              <w:rPr>
                <w:b/>
                <w:bCs/>
                <w:sz w:val="28"/>
                <w:szCs w:val="28"/>
              </w:rPr>
              <w:t>овна</w:t>
            </w:r>
            <w:r w:rsidRPr="00936CF4">
              <w:rPr>
                <w:b/>
                <w:bCs/>
                <w:sz w:val="28"/>
                <w:szCs w:val="28"/>
              </w:rPr>
              <w:tab/>
            </w:r>
            <w:r w:rsidRPr="00936CF4">
              <w:rPr>
                <w:b/>
                <w:bCs/>
                <w:sz w:val="28"/>
                <w:szCs w:val="28"/>
              </w:rPr>
              <w:tab/>
              <w:t xml:space="preserve">                                </w:t>
            </w:r>
          </w:p>
          <w:p w14:paraId="167018E8" w14:textId="686F1246" w:rsidR="00571EE8" w:rsidRPr="00936CF4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Абрамов Леонид Юрьевич</w:t>
            </w:r>
            <w:r w:rsidRPr="00936CF4">
              <w:rPr>
                <w:b/>
                <w:bCs/>
                <w:sz w:val="28"/>
                <w:szCs w:val="28"/>
              </w:rPr>
              <w:tab/>
            </w:r>
          </w:p>
          <w:p w14:paraId="65783599" w14:textId="19F6767D" w:rsidR="00571EE8" w:rsidRPr="00936CF4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Скирюха</w:t>
            </w:r>
            <w:proofErr w:type="spellEnd"/>
            <w:r w:rsidRPr="00936CF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Владимир Викторович</w:t>
            </w:r>
          </w:p>
          <w:p w14:paraId="4FAD2D0F" w14:textId="00A1698A" w:rsidR="00571EE8" w:rsidRPr="00936CF4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Скворцов</w:t>
            </w:r>
            <w:r w:rsidRPr="00936CF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Егор Валерьевич</w:t>
            </w:r>
            <w:r w:rsidRPr="00936CF4">
              <w:rPr>
                <w:b/>
                <w:bCs/>
                <w:sz w:val="28"/>
                <w:szCs w:val="28"/>
              </w:rPr>
              <w:tab/>
            </w:r>
          </w:p>
          <w:p w14:paraId="3628FB27" w14:textId="77777777" w:rsidR="00571EE8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Митрофанов Никита </w:t>
            </w:r>
            <w:proofErr w:type="spellStart"/>
            <w:r>
              <w:rPr>
                <w:b/>
                <w:bCs/>
                <w:sz w:val="28"/>
                <w:szCs w:val="28"/>
              </w:rPr>
              <w:t>Владимирович</w:t>
            </w:r>
            <w:proofErr w:type="spellEnd"/>
          </w:p>
          <w:p w14:paraId="2CFC2A35" w14:textId="466BF1D3" w:rsidR="00571EE8" w:rsidRPr="00571EE8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 xml:space="preserve">Лопарева Елена Леонидовна                                                  </w:t>
            </w:r>
          </w:p>
          <w:p w14:paraId="60EBF8DC" w14:textId="3E910F24" w:rsidR="00571EE8" w:rsidRPr="00936CF4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Семенкова Олеся Васильевна</w:t>
            </w:r>
            <w:r w:rsidRPr="00936CF4">
              <w:rPr>
                <w:b/>
                <w:bCs/>
                <w:sz w:val="28"/>
                <w:szCs w:val="28"/>
              </w:rPr>
              <w:tab/>
            </w:r>
          </w:p>
          <w:p w14:paraId="57B7064F" w14:textId="0C7BB86C" w:rsidR="00571EE8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Соболева Ангелина Андреевна</w:t>
            </w:r>
            <w:r w:rsidRPr="00936CF4">
              <w:rPr>
                <w:b/>
                <w:bCs/>
                <w:sz w:val="28"/>
                <w:szCs w:val="28"/>
              </w:rPr>
              <w:t xml:space="preserve"> </w:t>
            </w:r>
            <w:r w:rsidRPr="00936CF4">
              <w:rPr>
                <w:b/>
                <w:bCs/>
                <w:sz w:val="28"/>
                <w:szCs w:val="28"/>
              </w:rPr>
              <w:tab/>
              <w:t xml:space="preserve">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 w:rsidRPr="00936CF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       </w:t>
            </w:r>
          </w:p>
          <w:p w14:paraId="700D39F8" w14:textId="320F073D" w:rsidR="00571EE8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Гусева Елена </w:t>
            </w:r>
            <w:proofErr w:type="spellStart"/>
            <w:r>
              <w:rPr>
                <w:b/>
                <w:bCs/>
                <w:sz w:val="28"/>
                <w:szCs w:val="28"/>
              </w:rPr>
              <w:t>Нашатовна</w:t>
            </w:r>
            <w:proofErr w:type="spellEnd"/>
          </w:p>
          <w:p w14:paraId="5D5362FB" w14:textId="1FA5ADF3" w:rsidR="00571EE8" w:rsidRPr="00571EE8" w:rsidRDefault="00571EE8" w:rsidP="00571EE8">
            <w:pPr>
              <w:pStyle w:val="a7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 xml:space="preserve">Зайцева Галина Викторовна                                                   </w:t>
            </w:r>
          </w:p>
        </w:tc>
        <w:tc>
          <w:tcPr>
            <w:tcW w:w="4830" w:type="dxa"/>
          </w:tcPr>
          <w:p w14:paraId="6AD53365" w14:textId="77777777" w:rsidR="00571EE8" w:rsidRDefault="00571EE8" w:rsidP="00571EE8"/>
          <w:p w14:paraId="10219930" w14:textId="303BBA12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начальник лагеря</w:t>
            </w:r>
          </w:p>
          <w:p w14:paraId="73FE84B3" w14:textId="57D62734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врач</w:t>
            </w:r>
            <w:r w:rsidRPr="00571EE8">
              <w:rPr>
                <w:b/>
                <w:bCs/>
                <w:sz w:val="28"/>
                <w:szCs w:val="28"/>
              </w:rPr>
              <w:tab/>
            </w:r>
            <w:r w:rsidRPr="00571EE8">
              <w:rPr>
                <w:b/>
                <w:bCs/>
                <w:sz w:val="28"/>
                <w:szCs w:val="28"/>
              </w:rPr>
              <w:tab/>
            </w:r>
            <w:r w:rsidRPr="00571EE8">
              <w:rPr>
                <w:b/>
                <w:bCs/>
                <w:sz w:val="28"/>
                <w:szCs w:val="28"/>
              </w:rPr>
              <w:tab/>
              <w:t xml:space="preserve">                             </w:t>
            </w:r>
          </w:p>
          <w:p w14:paraId="44192A44" w14:textId="77777777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</w:p>
          <w:p w14:paraId="0635C510" w14:textId="18076BAD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  <w:r w:rsidRPr="00571EE8">
              <w:rPr>
                <w:b/>
                <w:bCs/>
                <w:sz w:val="28"/>
                <w:szCs w:val="28"/>
              </w:rPr>
              <w:tab/>
            </w:r>
            <w:r w:rsidRPr="00571EE8">
              <w:rPr>
                <w:b/>
                <w:bCs/>
                <w:sz w:val="28"/>
                <w:szCs w:val="28"/>
              </w:rPr>
              <w:tab/>
              <w:t xml:space="preserve">                    </w:t>
            </w:r>
          </w:p>
          <w:p w14:paraId="57D59801" w14:textId="39FD3E82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  <w:r w:rsidRPr="00571EE8">
              <w:rPr>
                <w:b/>
                <w:bCs/>
                <w:sz w:val="28"/>
                <w:szCs w:val="28"/>
              </w:rPr>
              <w:tab/>
            </w:r>
            <w:r w:rsidRPr="00571EE8">
              <w:rPr>
                <w:b/>
                <w:bCs/>
                <w:sz w:val="28"/>
                <w:szCs w:val="28"/>
              </w:rPr>
              <w:tab/>
              <w:t xml:space="preserve">                                </w:t>
            </w:r>
          </w:p>
          <w:p w14:paraId="38354A1C" w14:textId="0A50F998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</w:p>
          <w:p w14:paraId="28A4ED92" w14:textId="3B0378D4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</w:t>
            </w:r>
            <w:r w:rsidR="005729C4">
              <w:rPr>
                <w:b/>
                <w:bCs/>
                <w:sz w:val="28"/>
                <w:szCs w:val="28"/>
              </w:rPr>
              <w:t>ль</w:t>
            </w:r>
            <w:r w:rsidRPr="00571EE8">
              <w:rPr>
                <w:b/>
                <w:bCs/>
                <w:sz w:val="28"/>
                <w:szCs w:val="28"/>
              </w:rPr>
              <w:t xml:space="preserve">                                                </w:t>
            </w:r>
          </w:p>
          <w:p w14:paraId="73AA0192" w14:textId="77777777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  <w:r w:rsidRPr="00571EE8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E0D2E58" w14:textId="3D33B628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  <w:r w:rsidRPr="00571EE8">
              <w:rPr>
                <w:b/>
                <w:bCs/>
                <w:sz w:val="28"/>
                <w:szCs w:val="28"/>
              </w:rPr>
              <w:tab/>
              <w:t xml:space="preserve">                                           </w:t>
            </w:r>
          </w:p>
          <w:p w14:paraId="7AB7A3C8" w14:textId="4080424A" w:rsidR="00571EE8" w:rsidRPr="00571EE8" w:rsidRDefault="00571EE8" w:rsidP="00571EE8">
            <w:pPr>
              <w:ind w:left="360"/>
              <w:rPr>
                <w:b/>
                <w:bCs/>
                <w:sz w:val="28"/>
                <w:szCs w:val="28"/>
              </w:rPr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  <w:r w:rsidRPr="00571EE8">
              <w:rPr>
                <w:b/>
                <w:bCs/>
                <w:sz w:val="28"/>
                <w:szCs w:val="28"/>
              </w:rPr>
              <w:t xml:space="preserve"> </w:t>
            </w:r>
          </w:p>
          <w:p w14:paraId="63091597" w14:textId="1F3D1A23" w:rsidR="00571EE8" w:rsidRDefault="00571EE8" w:rsidP="00571EE8">
            <w:pPr>
              <w:ind w:left="360"/>
            </w:pPr>
            <w:r w:rsidRPr="00571EE8">
              <w:rPr>
                <w:b/>
                <w:bCs/>
                <w:sz w:val="28"/>
                <w:szCs w:val="28"/>
              </w:rPr>
              <w:t>тренер-преподаватель</w:t>
            </w:r>
          </w:p>
        </w:tc>
      </w:tr>
    </w:tbl>
    <w:p w14:paraId="28A6FAAF" w14:textId="425246BE" w:rsidR="00936CF4" w:rsidRPr="00936CF4" w:rsidRDefault="00806C33" w:rsidP="00571EE8">
      <w:pPr>
        <w:pStyle w:val="a7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</w:p>
    <w:sectPr w:rsidR="00936CF4" w:rsidRPr="00936CF4" w:rsidSect="001F0B2A">
      <w:headerReference w:type="defaul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8CE76" w14:textId="77777777" w:rsidR="00E06608" w:rsidRDefault="00E06608" w:rsidP="00855A45">
      <w:pPr>
        <w:spacing w:after="0"/>
      </w:pPr>
      <w:r>
        <w:separator/>
      </w:r>
    </w:p>
  </w:endnote>
  <w:endnote w:type="continuationSeparator" w:id="0">
    <w:p w14:paraId="47CF4D57" w14:textId="77777777" w:rsidR="00E06608" w:rsidRDefault="00E06608" w:rsidP="00855A45">
      <w:pPr>
        <w:spacing w:after="0"/>
      </w:pPr>
      <w:r>
        <w:continuationSeparator/>
      </w:r>
    </w:p>
  </w:endnote>
  <w:endnote w:type="continuationNotice" w:id="1">
    <w:p w14:paraId="2994ECF4" w14:textId="77777777" w:rsidR="00E06608" w:rsidRDefault="00E0660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4D22C" w14:textId="77777777" w:rsidR="00E06608" w:rsidRDefault="00E06608" w:rsidP="00855A45">
      <w:pPr>
        <w:spacing w:after="0"/>
      </w:pPr>
      <w:r>
        <w:separator/>
      </w:r>
    </w:p>
  </w:footnote>
  <w:footnote w:type="continuationSeparator" w:id="0">
    <w:p w14:paraId="6E0FEC33" w14:textId="77777777" w:rsidR="00E06608" w:rsidRDefault="00E06608" w:rsidP="00855A45">
      <w:pPr>
        <w:spacing w:after="0"/>
      </w:pPr>
      <w:r>
        <w:continuationSeparator/>
      </w:r>
    </w:p>
  </w:footnote>
  <w:footnote w:type="continuationNotice" w:id="1">
    <w:p w14:paraId="3D810883" w14:textId="77777777" w:rsidR="00E06608" w:rsidRDefault="00E0660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948C" w14:textId="77777777" w:rsidR="001F0B2A" w:rsidRDefault="001F0B2A">
    <w:pPr>
      <w:pStyle w:val="af0"/>
    </w:pPr>
    <w:r>
      <w:rPr>
        <w:noProof/>
        <w:lang w:bidi="ru-RU"/>
      </w:rPr>
      <w:drawing>
        <wp:anchor distT="0" distB="0" distL="114300" distR="114300" simplePos="0" relativeHeight="251660288" behindDoc="1" locked="0" layoutInCell="1" allowOverlap="1" wp14:anchorId="5DF305B6" wp14:editId="4F2EF6E0">
          <wp:simplePos x="0" y="0"/>
          <wp:positionH relativeFrom="column">
            <wp:posOffset>-685800</wp:posOffset>
          </wp:positionH>
          <wp:positionV relativeFrom="paragraph">
            <wp:posOffset>-457200</wp:posOffset>
          </wp:positionV>
          <wp:extent cx="7773035" cy="10059035"/>
          <wp:effectExtent l="0" t="0" r="0" b="0"/>
          <wp:wrapNone/>
          <wp:docPr id="2108280792" name="Рисунок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84254" name="Рисунок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1005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F2272"/>
    <w:multiLevelType w:val="hybridMultilevel"/>
    <w:tmpl w:val="C88E87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7F0C6E"/>
    <w:multiLevelType w:val="hybridMultilevel"/>
    <w:tmpl w:val="309401BC"/>
    <w:lvl w:ilvl="0" w:tplc="D388AF00">
      <w:start w:val="1"/>
      <w:numFmt w:val="bullet"/>
      <w:lvlText w:val="+"/>
      <w:lvlJc w:val="left"/>
      <w:pPr>
        <w:ind w:left="360" w:hanging="360"/>
      </w:pPr>
      <w:rPr>
        <w:rFonts w:ascii="Aptos" w:hAnsi="Apto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6E4AB3"/>
    <w:multiLevelType w:val="hybridMultilevel"/>
    <w:tmpl w:val="D2CA1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96CC3"/>
    <w:multiLevelType w:val="hybridMultilevel"/>
    <w:tmpl w:val="837A7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B5290"/>
    <w:multiLevelType w:val="hybridMultilevel"/>
    <w:tmpl w:val="B2BC845C"/>
    <w:lvl w:ilvl="0" w:tplc="27B22CEC">
      <w:start w:val="1"/>
      <w:numFmt w:val="bullet"/>
      <w:pStyle w:val="2"/>
      <w:lvlText w:val="+"/>
      <w:lvlJc w:val="left"/>
      <w:pPr>
        <w:ind w:left="450" w:hanging="360"/>
      </w:pPr>
      <w:rPr>
        <w:rFonts w:ascii="Aptos" w:hAnsi="Apto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546"/>
    <w:rsid w:val="000411D6"/>
    <w:rsid w:val="00055A12"/>
    <w:rsid w:val="00087F43"/>
    <w:rsid w:val="000B0615"/>
    <w:rsid w:val="00105335"/>
    <w:rsid w:val="00132546"/>
    <w:rsid w:val="001F0B2A"/>
    <w:rsid w:val="002C4856"/>
    <w:rsid w:val="002F0F1D"/>
    <w:rsid w:val="00324DA8"/>
    <w:rsid w:val="00337E4B"/>
    <w:rsid w:val="0043278C"/>
    <w:rsid w:val="00433C45"/>
    <w:rsid w:val="0044659C"/>
    <w:rsid w:val="00523F46"/>
    <w:rsid w:val="0055692A"/>
    <w:rsid w:val="00571EE8"/>
    <w:rsid w:val="005729C4"/>
    <w:rsid w:val="005D4155"/>
    <w:rsid w:val="006C0ADB"/>
    <w:rsid w:val="00730B3D"/>
    <w:rsid w:val="00731635"/>
    <w:rsid w:val="007707BE"/>
    <w:rsid w:val="00806C33"/>
    <w:rsid w:val="00855A45"/>
    <w:rsid w:val="00872DE5"/>
    <w:rsid w:val="008C72BC"/>
    <w:rsid w:val="00936CF4"/>
    <w:rsid w:val="00946924"/>
    <w:rsid w:val="009C131F"/>
    <w:rsid w:val="00A1629E"/>
    <w:rsid w:val="00AF27E7"/>
    <w:rsid w:val="00B80692"/>
    <w:rsid w:val="00C36989"/>
    <w:rsid w:val="00C40FD2"/>
    <w:rsid w:val="00C624AC"/>
    <w:rsid w:val="00D60B95"/>
    <w:rsid w:val="00D70470"/>
    <w:rsid w:val="00DB5CC7"/>
    <w:rsid w:val="00E06608"/>
    <w:rsid w:val="00E2658A"/>
    <w:rsid w:val="00E80205"/>
    <w:rsid w:val="00E84F2B"/>
    <w:rsid w:val="00E85024"/>
    <w:rsid w:val="00EA3D50"/>
    <w:rsid w:val="00F141DD"/>
    <w:rsid w:val="00FE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1A4B9A"/>
  <w15:chartTrackingRefBased/>
  <w15:docId w15:val="{F356CE79-E987-4904-9CBF-1EBA8295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1EE8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432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qFormat/>
    <w:rsid w:val="0043278C"/>
    <w:pPr>
      <w:keepNext/>
      <w:keepLines/>
      <w:numPr>
        <w:numId w:val="2"/>
      </w:numPr>
      <w:spacing w:before="160" w:after="8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3">
    <w:name w:val="heading 3"/>
    <w:basedOn w:val="a"/>
    <w:next w:val="a"/>
    <w:link w:val="30"/>
    <w:uiPriority w:val="9"/>
    <w:qFormat/>
    <w:rsid w:val="00731635"/>
    <w:pPr>
      <w:keepNext/>
      <w:keepLines/>
      <w:spacing w:before="160" w:after="80"/>
      <w:ind w:left="720"/>
      <w:contextualSpacing/>
      <w:outlineLvl w:val="2"/>
    </w:pPr>
    <w:rPr>
      <w:rFonts w:eastAsiaTheme="majorEastAsia" w:cstheme="majorBidi"/>
      <w:b/>
      <w:color w:val="000000" w:themeColor="text1"/>
      <w:sz w:val="24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31635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30">
    <w:name w:val="Заголовок 3 Знак"/>
    <w:basedOn w:val="a0"/>
    <w:link w:val="3"/>
    <w:uiPriority w:val="9"/>
    <w:rsid w:val="00731635"/>
    <w:rPr>
      <w:rFonts w:eastAsiaTheme="majorEastAsia" w:cstheme="majorBidi"/>
      <w:b/>
      <w:color w:val="000000" w:themeColor="text1"/>
      <w:sz w:val="24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27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27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27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27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27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27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27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2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1635"/>
    <w:pPr>
      <w:numPr>
        <w:ilvl w:val="1"/>
      </w:numPr>
    </w:pPr>
    <w:rPr>
      <w:rFonts w:eastAsiaTheme="majorEastAsia" w:cstheme="majorBidi"/>
      <w:color w:val="000000" w:themeColor="text1"/>
      <w:sz w:val="36"/>
      <w:szCs w:val="36"/>
    </w:rPr>
  </w:style>
  <w:style w:type="character" w:customStyle="1" w:styleId="a6">
    <w:name w:val="Подзаголовок Знак"/>
    <w:basedOn w:val="a0"/>
    <w:link w:val="a5"/>
    <w:uiPriority w:val="11"/>
    <w:rsid w:val="00731635"/>
    <w:rPr>
      <w:rFonts w:eastAsiaTheme="majorEastAsia" w:cstheme="majorBidi"/>
      <w:color w:val="000000" w:themeColor="text1"/>
      <w:sz w:val="36"/>
      <w:szCs w:val="36"/>
    </w:rPr>
  </w:style>
  <w:style w:type="paragraph" w:styleId="21">
    <w:name w:val="Quote"/>
    <w:basedOn w:val="a"/>
    <w:next w:val="a"/>
    <w:link w:val="22"/>
    <w:uiPriority w:val="29"/>
    <w:semiHidden/>
    <w:qFormat/>
    <w:rsid w:val="00432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semiHidden/>
    <w:rsid w:val="007316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278C"/>
    <w:pPr>
      <w:ind w:left="720"/>
      <w:contextualSpacing/>
    </w:pPr>
  </w:style>
  <w:style w:type="character" w:styleId="a8">
    <w:name w:val="Intense Emphasis"/>
    <w:basedOn w:val="a0"/>
    <w:uiPriority w:val="21"/>
    <w:semiHidden/>
    <w:qFormat/>
    <w:rsid w:val="004327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semiHidden/>
    <w:qFormat/>
    <w:rsid w:val="00432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semiHidden/>
    <w:rsid w:val="007316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semiHidden/>
    <w:qFormat/>
    <w:rsid w:val="0043278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semiHidden/>
    <w:rsid w:val="0043278C"/>
    <w:rPr>
      <w:rFonts w:asciiTheme="minorHAnsi" w:hAnsiTheme="minorHAnsi"/>
      <w:b/>
      <w:bCs/>
      <w:caps/>
      <w:smallCaps w:val="0"/>
      <w:sz w:val="22"/>
    </w:rPr>
  </w:style>
  <w:style w:type="character" w:customStyle="1" w:styleId="ad">
    <w:name w:val="обычныйтекст"/>
    <w:basedOn w:val="a0"/>
    <w:semiHidden/>
    <w:rsid w:val="0043278C"/>
  </w:style>
  <w:style w:type="character" w:customStyle="1" w:styleId="eop">
    <w:name w:val="eop"/>
    <w:basedOn w:val="a0"/>
    <w:semiHidden/>
    <w:rsid w:val="0043278C"/>
  </w:style>
  <w:style w:type="paragraph" w:customStyle="1" w:styleId="ae">
    <w:name w:val="Имя"/>
    <w:basedOn w:val="a5"/>
    <w:link w:val="char"/>
    <w:qFormat/>
    <w:rsid w:val="00731635"/>
    <w:pPr>
      <w:spacing w:line="192" w:lineRule="auto"/>
    </w:pPr>
    <w:rPr>
      <w:rFonts w:asciiTheme="majorHAnsi" w:hAnsiTheme="majorHAnsi"/>
      <w:b/>
      <w:bCs/>
      <w:color w:val="auto"/>
      <w:spacing w:val="-10"/>
      <w:kern w:val="28"/>
      <w:sz w:val="84"/>
      <w:szCs w:val="84"/>
    </w:rPr>
  </w:style>
  <w:style w:type="character" w:customStyle="1" w:styleId="char">
    <w:name w:val="Имя (char)"/>
    <w:basedOn w:val="a6"/>
    <w:link w:val="ae"/>
    <w:rsid w:val="00731635"/>
    <w:rPr>
      <w:rFonts w:asciiTheme="majorHAnsi" w:eastAsiaTheme="majorEastAsia" w:hAnsiTheme="majorHAnsi" w:cstheme="majorBidi"/>
      <w:b/>
      <w:bCs/>
      <w:color w:val="000000" w:themeColor="text1"/>
      <w:spacing w:val="-10"/>
      <w:kern w:val="28"/>
      <w:sz w:val="84"/>
      <w:szCs w:val="84"/>
    </w:rPr>
  </w:style>
  <w:style w:type="paragraph" w:customStyle="1" w:styleId="af">
    <w:name w:val="Список справа"/>
    <w:basedOn w:val="a"/>
    <w:link w:val="char0"/>
    <w:semiHidden/>
    <w:qFormat/>
    <w:rsid w:val="0043278C"/>
    <w:pPr>
      <w:ind w:left="720"/>
      <w:contextualSpacing/>
    </w:pPr>
    <w:rPr>
      <w:color w:val="000000" w:themeColor="text1"/>
    </w:rPr>
  </w:style>
  <w:style w:type="character" w:customStyle="1" w:styleId="char0">
    <w:name w:val="Список справа (char)"/>
    <w:basedOn w:val="a0"/>
    <w:link w:val="af"/>
    <w:semiHidden/>
    <w:rsid w:val="00731635"/>
    <w:rPr>
      <w:color w:val="000000" w:themeColor="text1"/>
    </w:rPr>
  </w:style>
  <w:style w:type="paragraph" w:styleId="af0">
    <w:name w:val="header"/>
    <w:basedOn w:val="a"/>
    <w:link w:val="af1"/>
    <w:uiPriority w:val="99"/>
    <w:semiHidden/>
    <w:rsid w:val="0043278C"/>
    <w:pPr>
      <w:tabs>
        <w:tab w:val="center" w:pos="4680"/>
        <w:tab w:val="right" w:pos="9360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31635"/>
  </w:style>
  <w:style w:type="character" w:styleId="af2">
    <w:name w:val="Hyperlink"/>
    <w:basedOn w:val="a0"/>
    <w:uiPriority w:val="99"/>
    <w:unhideWhenUsed/>
    <w:rsid w:val="0043278C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43278C"/>
    <w:rPr>
      <w:color w:val="605E5C"/>
      <w:shd w:val="clear" w:color="auto" w:fill="E1DFDD"/>
    </w:rPr>
  </w:style>
  <w:style w:type="paragraph" w:styleId="af4">
    <w:name w:val="footer"/>
    <w:basedOn w:val="a"/>
    <w:link w:val="af5"/>
    <w:uiPriority w:val="99"/>
    <w:semiHidden/>
    <w:rsid w:val="00855A45"/>
    <w:pPr>
      <w:tabs>
        <w:tab w:val="center" w:pos="4680"/>
        <w:tab w:val="right" w:pos="9360"/>
      </w:tabs>
      <w:spacing w:after="0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731635"/>
  </w:style>
  <w:style w:type="character" w:styleId="af6">
    <w:name w:val="annotation reference"/>
    <w:basedOn w:val="a0"/>
    <w:uiPriority w:val="99"/>
    <w:semiHidden/>
    <w:unhideWhenUsed/>
    <w:rsid w:val="008C72BC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rsid w:val="008C72BC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731635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8C72BC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8C72BC"/>
    <w:rPr>
      <w:b/>
      <w:bCs/>
      <w:color w:val="FFFFFF" w:themeColor="background1"/>
      <w:sz w:val="20"/>
      <w:szCs w:val="20"/>
    </w:rPr>
  </w:style>
  <w:style w:type="paragraph" w:styleId="afb">
    <w:name w:val="Normal Indent"/>
    <w:basedOn w:val="a"/>
    <w:uiPriority w:val="99"/>
    <w:rsid w:val="006C0ADB"/>
    <w:pPr>
      <w:ind w:left="720"/>
    </w:pPr>
  </w:style>
  <w:style w:type="paragraph" w:styleId="afc">
    <w:name w:val="List"/>
    <w:basedOn w:val="a"/>
    <w:uiPriority w:val="99"/>
    <w:rsid w:val="006C0ADB"/>
    <w:pPr>
      <w:ind w:left="1080" w:hanging="360"/>
      <w:contextualSpacing/>
    </w:pPr>
  </w:style>
  <w:style w:type="table" w:styleId="afd">
    <w:name w:val="Table Grid"/>
    <w:basedOn w:val="a1"/>
    <w:uiPriority w:val="39"/>
    <w:rsid w:val="001F0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056;&#1077;&#1079;&#1102;&#1084;&#1077;%20&#1076;&#1083;&#1103;%20&#1089;&#1086;&#1090;&#1088;&#1091;&#1076;&#1085;&#1080;&#1082;&#1072;%20&#1089;&#1092;&#1077;&#1088;&#1099;%20&#1079;&#1076;&#1088;&#1072;&#1074;&#1086;&#1086;&#1093;&#1088;&#1072;&#1085;&#1077;&#1085;&#1080;&#1103;%20&#1089;%20&#1091;&#1095;&#1077;&#1090;&#1086;&#1084;%20&#1089;&#1087;&#1077;&#1094;&#1080;&#1092;&#1080;&#1082;&#1080;%20A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4486D908-8586-4E3E-9C8F-6671C290E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3B3F4-EB7D-49DE-9F3C-69492A342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32D02-98E6-4C8F-AD45-6F86A17E6E3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Резюме для сотрудника сферы здравоохранения с учетом специфики ATS</Template>
  <TotalTime>47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2025-05-28T11:26:00Z</cp:lastPrinted>
  <dcterms:created xsi:type="dcterms:W3CDTF">2025-05-28T11:27:00Z</dcterms:created>
  <dcterms:modified xsi:type="dcterms:W3CDTF">2026-04-21T06:16:00Z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